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3114"/>
        <w:gridCol w:w="696"/>
        <w:gridCol w:w="714"/>
        <w:gridCol w:w="151"/>
        <w:gridCol w:w="1686"/>
        <w:gridCol w:w="2989"/>
      </w:tblGrid>
      <w:tr w:rsidR="001F0EAB" w:rsidRPr="00A77BE5" w14:paraId="622FB358" w14:textId="77777777" w:rsidTr="001F0EAB">
        <w:tc>
          <w:tcPr>
            <w:tcW w:w="9350" w:type="dxa"/>
            <w:gridSpan w:val="6"/>
            <w:shd w:val="clear" w:color="auto" w:fill="2D95A9"/>
          </w:tcPr>
          <w:p w14:paraId="27A1C32E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3C9903C" w14:textId="0ED0FA65" w:rsidR="001F0EAB" w:rsidRPr="00A77BE5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CANDIDATE INFORMATION</w:t>
            </w:r>
          </w:p>
          <w:p w14:paraId="66AEFD13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F84E80D" w14:textId="77777777" w:rsidTr="00B80F3F">
        <w:tc>
          <w:tcPr>
            <w:tcW w:w="4524" w:type="dxa"/>
            <w:gridSpan w:val="3"/>
          </w:tcPr>
          <w:p w14:paraId="5B0010F5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97669D" w14:textId="77777777" w:rsidR="001F0EAB" w:rsidRPr="00CF64B0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1637CBB5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4748662F" w14:textId="77777777" w:rsidR="00CF64B0" w:rsidRPr="00CF64B0" w:rsidRDefault="00CF64B0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7AC0C93B" w14:textId="77777777" w:rsidTr="00B80F3F">
        <w:tc>
          <w:tcPr>
            <w:tcW w:w="4524" w:type="dxa"/>
            <w:gridSpan w:val="3"/>
          </w:tcPr>
          <w:p w14:paraId="68C6FF6E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35420E75" w14:textId="77777777" w:rsidR="001F0EAB" w:rsidRPr="00CF64B0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7AF6E2CF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Phone Number</w:t>
            </w:r>
          </w:p>
          <w:p w14:paraId="42315CC5" w14:textId="77777777" w:rsidR="00CF64B0" w:rsidRPr="00CF64B0" w:rsidRDefault="00CF64B0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01F03EA0" w14:textId="77777777" w:rsidTr="001F0EAB">
        <w:tc>
          <w:tcPr>
            <w:tcW w:w="9350" w:type="dxa"/>
            <w:gridSpan w:val="6"/>
          </w:tcPr>
          <w:p w14:paraId="50F4CA34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Street Address</w:t>
            </w:r>
          </w:p>
          <w:p w14:paraId="59FE0AC6" w14:textId="77777777" w:rsidR="001F0EAB" w:rsidRPr="00CF64B0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24CBBB65" w14:textId="77777777" w:rsidTr="00B80F3F">
        <w:tc>
          <w:tcPr>
            <w:tcW w:w="3810" w:type="dxa"/>
            <w:gridSpan w:val="2"/>
          </w:tcPr>
          <w:p w14:paraId="789F3ACA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City</w:t>
            </w:r>
          </w:p>
          <w:p w14:paraId="0F9F6035" w14:textId="77777777" w:rsidR="001F0EAB" w:rsidRPr="00CF64B0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6E64A860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Province</w:t>
            </w:r>
          </w:p>
          <w:p w14:paraId="703A8F38" w14:textId="77777777" w:rsidR="00CF64B0" w:rsidRPr="00CF64B0" w:rsidRDefault="00CF64B0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989" w:type="dxa"/>
          </w:tcPr>
          <w:p w14:paraId="5574E1AC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Postal Code</w:t>
            </w:r>
          </w:p>
          <w:p w14:paraId="11953981" w14:textId="77777777" w:rsidR="00CF64B0" w:rsidRPr="00CF64B0" w:rsidRDefault="00CF64B0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7AC556FA" w14:textId="77777777" w:rsidTr="00B80F3F">
        <w:tc>
          <w:tcPr>
            <w:tcW w:w="4524" w:type="dxa"/>
            <w:gridSpan w:val="3"/>
          </w:tcPr>
          <w:p w14:paraId="3D9FBFE2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a</w:t>
            </w:r>
          </w:p>
          <w:p w14:paraId="34912129" w14:textId="44B109C1" w:rsidR="00A644E5" w:rsidRDefault="00821838" w:rsidP="00A644E5">
            <w:pP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0"/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  </w:t>
            </w:r>
            <w:r w:rsidR="00A644E5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Family Physician</w:t>
            </w:r>
          </w:p>
          <w:p w14:paraId="0708C108" w14:textId="56CFFA2B" w:rsidR="00A644E5" w:rsidRPr="001F0EAB" w:rsidRDefault="00821838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 w:rsidR="00CF64B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  </w:t>
            </w:r>
            <w:r w:rsidR="00A644E5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Specialist</w:t>
            </w:r>
          </w:p>
        </w:tc>
        <w:tc>
          <w:tcPr>
            <w:tcW w:w="4826" w:type="dxa"/>
            <w:gridSpan w:val="3"/>
          </w:tcPr>
          <w:p w14:paraId="782D0F04" w14:textId="77777777" w:rsidR="00A644E5" w:rsidRDefault="00D848DE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5E20421" w14:textId="4651A197" w:rsidR="00CF64B0" w:rsidRPr="00CF64B0" w:rsidRDefault="00CF64B0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6B0221B9" w14:textId="77777777" w:rsidTr="00B80F3F">
        <w:tc>
          <w:tcPr>
            <w:tcW w:w="3114" w:type="dxa"/>
            <w:tcBorders>
              <w:right w:val="nil"/>
            </w:tcBorders>
            <w:shd w:val="clear" w:color="auto" w:fill="2D95A9"/>
            <w:vAlign w:val="center"/>
          </w:tcPr>
          <w:p w14:paraId="0056FCB7" w14:textId="77777777" w:rsidR="00A644E5" w:rsidRPr="00A77BE5" w:rsidRDefault="00A644E5" w:rsidP="00A644E5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NOMINATOR DETAILS</w:t>
            </w:r>
          </w:p>
        </w:tc>
        <w:tc>
          <w:tcPr>
            <w:tcW w:w="6236" w:type="dxa"/>
            <w:gridSpan w:val="5"/>
            <w:tcBorders>
              <w:left w:val="nil"/>
            </w:tcBorders>
            <w:shd w:val="clear" w:color="auto" w:fill="2D95A9"/>
          </w:tcPr>
          <w:p w14:paraId="077A254B" w14:textId="77777777" w:rsidR="00A644E5" w:rsidRPr="00A644E5" w:rsidRDefault="00A644E5" w:rsidP="00A644E5">
            <w:pPr>
              <w:rPr>
                <w:rFonts w:ascii="Tahoma" w:eastAsia="Times New Roman" w:hAnsi="Tahoma" w:cs="Tahoma"/>
                <w:color w:val="FFFFFF" w:themeColor="background1"/>
                <w:sz w:val="10"/>
                <w:szCs w:val="10"/>
              </w:rPr>
            </w:pPr>
          </w:p>
          <w:p w14:paraId="0643C966" w14:textId="4DDBECE4" w:rsidR="00A644E5" w:rsidRDefault="0079687A" w:rsidP="00A644E5">
            <w:pPr>
              <w:rPr>
                <w:rFonts w:eastAsia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>B</w:t>
            </w:r>
            <w:r>
              <w:rPr>
                <w:rFonts w:eastAsia="Times New Roman"/>
                <w:color w:val="FFFFFF" w:themeColor="background1"/>
                <w:sz w:val="18"/>
                <w:szCs w:val="18"/>
              </w:rPr>
              <w:t>oard Director at Large</w:t>
            </w:r>
            <w:r w:rsidR="00A644E5"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 xml:space="preserve"> nominations are to be supported by two m</w:t>
            </w:r>
            <w:r w:rsidR="00A644E5">
              <w:rPr>
                <w:rFonts w:eastAsia="Times New Roman"/>
                <w:color w:val="FFFFFF" w:themeColor="background1"/>
                <w:sz w:val="18"/>
                <w:szCs w:val="18"/>
              </w:rPr>
              <w:t>embers of Doctors of BC in good standing</w:t>
            </w:r>
          </w:p>
          <w:p w14:paraId="3C0A1CDD" w14:textId="04FCB03F" w:rsidR="00A644E5" w:rsidRPr="00A644E5" w:rsidRDefault="00A644E5" w:rsidP="00A644E5">
            <w:pPr>
              <w:rPr>
                <w:rFonts w:eastAsia="Times New Roman"/>
                <w:color w:val="FFFFFF" w:themeColor="background1"/>
                <w:sz w:val="10"/>
                <w:szCs w:val="10"/>
              </w:rPr>
            </w:pPr>
          </w:p>
        </w:tc>
      </w:tr>
      <w:tr w:rsidR="00A644E5" w:rsidRPr="00A77BE5" w14:paraId="7646E9BC" w14:textId="77777777" w:rsidTr="00B80F3F">
        <w:tc>
          <w:tcPr>
            <w:tcW w:w="9350" w:type="dxa"/>
            <w:gridSpan w:val="6"/>
            <w:shd w:val="clear" w:color="auto" w:fill="F2F2F2" w:themeFill="background1" w:themeFillShade="F2"/>
          </w:tcPr>
          <w:p w14:paraId="4BD4B56F" w14:textId="47930FEC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#1</w:t>
            </w:r>
          </w:p>
          <w:p w14:paraId="3A414D80" w14:textId="77777777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A644E5" w:rsidRPr="00A77BE5" w14:paraId="0693D063" w14:textId="77777777" w:rsidTr="00B80F3F">
        <w:tc>
          <w:tcPr>
            <w:tcW w:w="4675" w:type="dxa"/>
            <w:gridSpan w:val="4"/>
          </w:tcPr>
          <w:p w14:paraId="1981C105" w14:textId="1908A110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1D689B3" w14:textId="77777777" w:rsidR="00A644E5" w:rsidRPr="00CF64B0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0CAB10A6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3E6D6A4D" w14:textId="7B17A6D8" w:rsidR="00CF64B0" w:rsidRPr="00CF64B0" w:rsidRDefault="00CF64B0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3ADBE1D9" w14:textId="77777777" w:rsidTr="00B80F3F">
        <w:tc>
          <w:tcPr>
            <w:tcW w:w="4675" w:type="dxa"/>
            <w:gridSpan w:val="4"/>
          </w:tcPr>
          <w:p w14:paraId="48997F01" w14:textId="43AA1C4F" w:rsidR="00CF64B0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04244076" w14:textId="77777777" w:rsidR="00A644E5" w:rsidRPr="00CF64B0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74C3203B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DC99EBE" w14:textId="77777777" w:rsidR="00CF64B0" w:rsidRPr="00CF64B0" w:rsidRDefault="00CF64B0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6B1ADED4" w14:textId="77777777" w:rsidTr="00B80F3F">
        <w:tc>
          <w:tcPr>
            <w:tcW w:w="9350" w:type="dxa"/>
            <w:gridSpan w:val="6"/>
            <w:shd w:val="clear" w:color="auto" w:fill="F2F2F2" w:themeFill="background1" w:themeFillShade="F2"/>
          </w:tcPr>
          <w:p w14:paraId="20742138" w14:textId="6FD6A553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#2</w:t>
            </w:r>
          </w:p>
          <w:p w14:paraId="222B1D97" w14:textId="77777777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A644E5" w:rsidRPr="00A77BE5" w14:paraId="320112FA" w14:textId="77777777" w:rsidTr="00B80F3F">
        <w:tc>
          <w:tcPr>
            <w:tcW w:w="4675" w:type="dxa"/>
            <w:gridSpan w:val="4"/>
          </w:tcPr>
          <w:p w14:paraId="00E354F8" w14:textId="03855C68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3F5B6D" w14:textId="77777777" w:rsidR="00A644E5" w:rsidRPr="00CF64B0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38E586C3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15A33A52" w14:textId="5568B579" w:rsidR="00CF64B0" w:rsidRPr="00CF64B0" w:rsidRDefault="00CF64B0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12EE561F" w14:textId="77777777" w:rsidTr="00B80F3F">
        <w:tc>
          <w:tcPr>
            <w:tcW w:w="4675" w:type="dxa"/>
            <w:gridSpan w:val="4"/>
          </w:tcPr>
          <w:p w14:paraId="05E5FA52" w14:textId="62C0CF1D" w:rsidR="00CF64B0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6B4836DA" w14:textId="77777777" w:rsidR="00A644E5" w:rsidRPr="00CF64B0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511A7213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4C6D29ED" w14:textId="77777777" w:rsidR="00CF64B0" w:rsidRPr="00CF64B0" w:rsidRDefault="00CF64B0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D70B64" w14:paraId="689EE319" w14:textId="77777777" w:rsidTr="001F0EAB">
        <w:tc>
          <w:tcPr>
            <w:tcW w:w="9350" w:type="dxa"/>
            <w:gridSpan w:val="6"/>
            <w:shd w:val="clear" w:color="auto" w:fill="2D95A9"/>
          </w:tcPr>
          <w:p w14:paraId="5C6AA1C0" w14:textId="77777777" w:rsidR="00A644E5" w:rsidRPr="001F0EAB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1CC2F53" w14:textId="77777777" w:rsidR="00A644E5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</w:pPr>
            <w:r w:rsidRPr="00D70B64"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  <w:t>CANDIDATE ACKNOWLEDGMENTS</w:t>
            </w:r>
          </w:p>
          <w:p w14:paraId="11403E33" w14:textId="77777777" w:rsidR="00A644E5" w:rsidRPr="001F0EAB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A644E5" w:rsidRPr="00A77BE5" w14:paraId="290710AE" w14:textId="77777777" w:rsidTr="00B82493">
        <w:trPr>
          <w:trHeight w:val="558"/>
        </w:trPr>
        <w:tc>
          <w:tcPr>
            <w:tcW w:w="9350" w:type="dxa"/>
            <w:gridSpan w:val="6"/>
            <w:shd w:val="clear" w:color="auto" w:fill="F2F2F2" w:themeFill="background1" w:themeFillShade="F2"/>
            <w:vAlign w:val="center"/>
          </w:tcPr>
          <w:p w14:paraId="327B2C3F" w14:textId="77777777" w:rsidR="00A644E5" w:rsidRPr="00B80F3F" w:rsidRDefault="00A644E5" w:rsidP="00B82493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  <w:p w14:paraId="11CE3A30" w14:textId="03BD2149" w:rsidR="00A644E5" w:rsidRDefault="00CF64B0" w:rsidP="00B82493">
            <w:pPr>
              <w:tabs>
                <w:tab w:val="left" w:pos="312"/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 w:rsidR="00821838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accept this nomination.</w:t>
            </w:r>
          </w:p>
          <w:p w14:paraId="66FC60CF" w14:textId="77777777" w:rsidR="00A644E5" w:rsidRPr="00C14F6E" w:rsidRDefault="00A644E5" w:rsidP="00B82493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252540D" w14:textId="2521E4F3" w:rsidR="00A644E5" w:rsidRDefault="00CF64B0" w:rsidP="00B82493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 w:rsidR="0082183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>While the nomination form does not require signatures from the candidate or nominators, I acknowledge that they may be contact to verify and confirm their role in the nomination.</w:t>
            </w:r>
          </w:p>
          <w:p w14:paraId="4CAC8DF8" w14:textId="77777777" w:rsidR="00A644E5" w:rsidRPr="00C14F6E" w:rsidRDefault="00A644E5" w:rsidP="00B82493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B2BB4E9" w14:textId="09B2A2F2" w:rsidR="00A644E5" w:rsidRDefault="00CF64B0" w:rsidP="00B82493">
            <w:pPr>
              <w:tabs>
                <w:tab w:val="left" w:pos="312"/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 w:rsidR="00821838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ab/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confirm that I have read the </w:t>
            </w:r>
            <w:hyperlink r:id="rId8" w:history="1">
              <w:r w:rsidR="00A644E5" w:rsidRPr="001C6295">
                <w:rPr>
                  <w:rStyle w:val="Hyperlink"/>
                  <w:rFonts w:eastAsia="Times New Roman" w:cs="Tahoma"/>
                  <w:sz w:val="20"/>
                  <w:szCs w:val="20"/>
                </w:rPr>
                <w:t>Doctors of BC Election Policy</w:t>
              </w:r>
            </w:hyperlink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and agree to abide by it.</w:t>
            </w:r>
          </w:p>
          <w:p w14:paraId="0B68CC3B" w14:textId="77777777" w:rsidR="00A644E5" w:rsidRPr="00C14F6E" w:rsidRDefault="00A644E5" w:rsidP="00B82493">
            <w:pPr>
              <w:tabs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373243DA" w14:textId="2058F940" w:rsidR="00A644E5" w:rsidRDefault="00CF64B0" w:rsidP="00B82493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 w:rsidR="00821838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the due date to submit Election Materials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as referenced in the Election Policy</w:t>
            </w:r>
            <w:r w:rsidR="00B82493">
              <w:rPr>
                <w:rFonts w:eastAsia="Times New Roman" w:cs="Tahoma"/>
                <w:color w:val="000000"/>
                <w:sz w:val="20"/>
                <w:szCs w:val="20"/>
              </w:rPr>
              <w:t>, and headshot photo,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is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October </w:t>
            </w:r>
            <w:r w:rsidR="00EE2363">
              <w:rPr>
                <w:rFonts w:eastAsia="Times New Roman" w:cs="Tahoma"/>
                <w:color w:val="000000"/>
                <w:sz w:val="20"/>
                <w:szCs w:val="20"/>
              </w:rPr>
              <w:t>2</w:t>
            </w:r>
            <w:r w:rsidR="00B82493">
              <w:rPr>
                <w:rFonts w:eastAsia="Times New Roman" w:cs="Tahoma"/>
                <w:color w:val="000000"/>
                <w:sz w:val="20"/>
                <w:szCs w:val="20"/>
              </w:rPr>
              <w:t>7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, 202</w:t>
            </w:r>
            <w:r w:rsidR="00B82493">
              <w:rPr>
                <w:rFonts w:eastAsia="Times New Roman" w:cs="Tahoma"/>
                <w:color w:val="000000"/>
                <w:sz w:val="20"/>
                <w:szCs w:val="20"/>
              </w:rPr>
              <w:t xml:space="preserve">6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>by 12:00PM noon PST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and that no late submissions will be accepted.</w:t>
            </w:r>
          </w:p>
          <w:p w14:paraId="2B54D679" w14:textId="77777777" w:rsidR="00A644E5" w:rsidRPr="00C14F6E" w:rsidRDefault="00A644E5" w:rsidP="00B82493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423ACE4D" w14:textId="105EBDDB" w:rsidR="00A644E5" w:rsidRDefault="00CF64B0" w:rsidP="00B82493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fldChar w:fldCharType="end"/>
            </w:r>
            <w:r w:rsidR="0082183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my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responses submitted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on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the Candidate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Responses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Form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(page 2)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will be posted and made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publicly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available at </w:t>
            </w:r>
            <w:hyperlink r:id="rId9" w:history="1">
              <w:r w:rsidR="00A644E5" w:rsidRPr="007B18F9">
                <w:rPr>
                  <w:rStyle w:val="Hyperlink"/>
                  <w:rFonts w:eastAsia="Times New Roman" w:cs="Tahoma"/>
                  <w:sz w:val="20"/>
                  <w:szCs w:val="20"/>
                </w:rPr>
                <w:t>www.doctorsofbc.ca/elections</w:t>
              </w:r>
            </w:hyperlink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during the election period.</w:t>
            </w:r>
          </w:p>
          <w:p w14:paraId="304EB777" w14:textId="77777777" w:rsidR="00A644E5" w:rsidRDefault="00A644E5" w:rsidP="00B82493">
            <w:pPr>
              <w:tabs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</w:p>
          <w:p w14:paraId="15AAB6A3" w14:textId="77777777" w:rsidR="00A644E5" w:rsidRDefault="00A644E5" w:rsidP="00B82493">
            <w:pPr>
              <w:tabs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</w:p>
          <w:p w14:paraId="536B5433" w14:textId="674318A6" w:rsidR="00A644E5" w:rsidRPr="00CF64B0" w:rsidRDefault="00CF64B0" w:rsidP="00CF64B0">
            <w:pPr>
              <w:tabs>
                <w:tab w:val="left" w:pos="1162"/>
              </w:tabs>
              <w:ind w:left="1162" w:hanging="1162"/>
              <w:jc w:val="right"/>
              <w:rPr>
                <w:rFonts w:eastAsia="Times New Roman" w:cs="Tahoma"/>
                <w:color w:val="FC7C55" w:themeColor="accent5"/>
                <w:sz w:val="20"/>
                <w:szCs w:val="20"/>
              </w:rPr>
            </w:pPr>
            <w:hyperlink r:id="rId10" w:history="1">
              <w:r w:rsidRPr="00CF64B0">
                <w:rPr>
                  <w:rStyle w:val="Hyperlink"/>
                  <w:rFonts w:cstheme="minorHAnsi"/>
                  <w:b/>
                  <w:bCs/>
                  <w:color w:val="FC7C55" w:themeColor="accent5"/>
                  <w:u w:val="none"/>
                </w:rPr>
                <w:t>Link to Role Description</w:t>
              </w:r>
            </w:hyperlink>
          </w:p>
          <w:p w14:paraId="1E61CD20" w14:textId="2BF178D4" w:rsidR="0079687A" w:rsidRPr="00B82493" w:rsidRDefault="0079687A" w:rsidP="00B82493">
            <w:pPr>
              <w:tabs>
                <w:tab w:val="left" w:pos="1162"/>
                <w:tab w:val="left" w:pos="2438"/>
              </w:tabs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644E5" w:rsidRPr="00A77BE5" w14:paraId="62FC048A" w14:textId="77777777" w:rsidTr="00B82493">
        <w:trPr>
          <w:trHeight w:val="564"/>
        </w:trPr>
        <w:tc>
          <w:tcPr>
            <w:tcW w:w="9350" w:type="dxa"/>
            <w:gridSpan w:val="6"/>
            <w:shd w:val="clear" w:color="auto" w:fill="F2F2F2" w:themeFill="background1" w:themeFillShade="F2"/>
            <w:vAlign w:val="center"/>
          </w:tcPr>
          <w:p w14:paraId="708615B7" w14:textId="34739B02" w:rsidR="00A644E5" w:rsidRPr="000B4152" w:rsidRDefault="00B82493" w:rsidP="00A644E5">
            <w:pPr>
              <w:rPr>
                <w:rFonts w:ascii="Tahoma" w:hAnsi="Tahoma" w:cs="Tahoma"/>
                <w:color w:val="191F26" w:themeColor="text1" w:themeShade="80"/>
                <w:sz w:val="22"/>
                <w:szCs w:val="22"/>
                <w:lang w:val="en-US"/>
              </w:rPr>
            </w:pPr>
            <w:r w:rsidRPr="00B82493">
              <w:rPr>
                <w:rFonts w:ascii="Tahoma" w:hAnsi="Tahoma" w:cs="Tahoma"/>
                <w:b/>
                <w:bCs/>
                <w:color w:val="191F26" w:themeColor="text1" w:themeShade="80"/>
                <w:sz w:val="22"/>
                <w:szCs w:val="22"/>
                <w:lang w:val="en-US"/>
              </w:rPr>
              <w:lastRenderedPageBreak/>
              <w:t>Candidate Name</w:t>
            </w:r>
            <w:r w:rsidR="000B4152">
              <w:rPr>
                <w:rFonts w:ascii="Tahoma" w:hAnsi="Tahoma" w:cs="Tahoma"/>
                <w:b/>
                <w:bCs/>
                <w:color w:val="191F26" w:themeColor="text1" w:themeShade="80"/>
                <w:sz w:val="22"/>
                <w:szCs w:val="22"/>
                <w:lang w:val="en-US"/>
              </w:rPr>
              <w:t>:</w:t>
            </w:r>
            <w:r w:rsidR="000B4152">
              <w:rPr>
                <w:b/>
                <w:bCs/>
                <w:color w:val="191F26" w:themeColor="text1" w:themeShade="80"/>
                <w:sz w:val="22"/>
                <w:szCs w:val="22"/>
                <w:lang w:val="en-US"/>
              </w:rPr>
              <w:t xml:space="preserve"> </w:t>
            </w:r>
          </w:p>
        </w:tc>
      </w:tr>
      <w:tr w:rsidR="00B82493" w:rsidRPr="00A77BE5" w14:paraId="21C09549" w14:textId="77777777" w:rsidTr="00C14F6E">
        <w:tc>
          <w:tcPr>
            <w:tcW w:w="9350" w:type="dxa"/>
            <w:gridSpan w:val="6"/>
            <w:shd w:val="clear" w:color="auto" w:fill="0095A9" w:themeFill="background2"/>
            <w:vAlign w:val="center"/>
          </w:tcPr>
          <w:p w14:paraId="52CEA728" w14:textId="3ADF7249" w:rsidR="00B82493" w:rsidRPr="00C14F6E" w:rsidRDefault="00B82493" w:rsidP="00B82493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Please provide a summary of your 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current professional activities and clinical practice.</w:t>
            </w:r>
            <w:r w:rsidR="00CF64B0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CF64B0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  <w:p w14:paraId="61555591" w14:textId="77777777" w:rsidR="00B82493" w:rsidRPr="00C14F6E" w:rsidRDefault="00B82493" w:rsidP="00A644E5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</w:p>
        </w:tc>
      </w:tr>
      <w:tr w:rsidR="00A644E5" w:rsidRPr="00A77BE5" w14:paraId="7C1B2C81" w14:textId="77777777" w:rsidTr="00B76D96">
        <w:tc>
          <w:tcPr>
            <w:tcW w:w="9350" w:type="dxa"/>
            <w:gridSpan w:val="6"/>
          </w:tcPr>
          <w:p w14:paraId="1B5DD3C2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C2E8534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E57F98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566D5FC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8F12E2" w14:textId="77777777" w:rsidR="00A644E5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10E80B9" w14:textId="77777777" w:rsidR="00CF64B0" w:rsidRPr="00CF64B0" w:rsidRDefault="00CF64B0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855124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D25E59A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4EA0EAD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DF4A18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AA16136" w14:textId="77777777" w:rsidR="00A644E5" w:rsidRPr="00A77BE5" w:rsidRDefault="00A644E5" w:rsidP="00A644E5">
            <w:pPr>
              <w:rPr>
                <w:rFonts w:cs="Tahoma"/>
                <w:b/>
                <w:bCs/>
                <w:lang w:val="en-US"/>
              </w:rPr>
            </w:pPr>
          </w:p>
        </w:tc>
      </w:tr>
      <w:tr w:rsidR="00A644E5" w:rsidRPr="00A77BE5" w14:paraId="7EF2AA57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15ABE812" w14:textId="66AF9E3B" w:rsidR="00A644E5" w:rsidRPr="00C14F6E" w:rsidRDefault="00A644E5" w:rsidP="00A644E5">
            <w:pPr>
              <w:rPr>
                <w:rFonts w:cs="Tahoma"/>
                <w:b/>
                <w:bCs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Is there any relevant leadership experience, or experience on boards or committees in either a professional or personal capacity, you would like to highlight?</w:t>
            </w:r>
            <w:r w:rsidR="00CF64B0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CF64B0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A644E5" w:rsidRPr="00A77BE5" w14:paraId="6491479D" w14:textId="77777777" w:rsidTr="00B76D96">
        <w:tc>
          <w:tcPr>
            <w:tcW w:w="9350" w:type="dxa"/>
            <w:gridSpan w:val="6"/>
          </w:tcPr>
          <w:p w14:paraId="66E30604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E0211AA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E99933B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9976972" w14:textId="77777777" w:rsidR="00A644E5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344D5CB" w14:textId="77777777" w:rsidR="00CF64B0" w:rsidRDefault="00CF64B0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C6B1A8B" w14:textId="77777777" w:rsidR="00CF64B0" w:rsidRPr="00CF64B0" w:rsidRDefault="00CF64B0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B7CE45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8B588DF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7ABB66E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97B933E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A59DD72" w14:textId="77777777" w:rsidR="00A644E5" w:rsidRPr="001C6295" w:rsidRDefault="00A644E5" w:rsidP="00A644E5">
            <w:pPr>
              <w:rPr>
                <w:rFonts w:cs="Tahoma"/>
                <w:b/>
                <w:bCs/>
                <w:sz w:val="16"/>
                <w:szCs w:val="16"/>
                <w:lang w:val="en-US"/>
              </w:rPr>
            </w:pPr>
          </w:p>
        </w:tc>
      </w:tr>
      <w:tr w:rsidR="00A644E5" w:rsidRPr="00A77BE5" w14:paraId="4EA55670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0E438080" w14:textId="27E29A6E" w:rsidR="00A644E5" w:rsidRPr="00C14F6E" w:rsidRDefault="00A644E5" w:rsidP="00A644E5">
            <w:pPr>
              <w:rPr>
                <w:rFonts w:cs="Tahoma"/>
                <w:b/>
                <w:bCs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What makes Doctors of BC’s Mission and Vision meaningful to you and how will your values align with those of the Association?</w:t>
            </w:r>
            <w:r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|</w:t>
            </w:r>
            <w:r w:rsidRP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Pr="008E3D43">
                <w:rPr>
                  <w:rStyle w:val="Hyperlink"/>
                  <w:rFonts w:cs="Tahoma"/>
                  <w:b/>
                  <w:bCs/>
                  <w:color w:val="FFFFFF" w:themeColor="background1"/>
                  <w:sz w:val="22"/>
                  <w:szCs w:val="22"/>
                  <w:lang w:val="en-US"/>
                </w:rPr>
                <w:t>Link to Strategic Plan</w:t>
              </w:r>
            </w:hyperlink>
            <w:r w:rsidR="00CF64B0">
              <w:t xml:space="preserve"> </w:t>
            </w:r>
            <w:r w:rsidR="00CF64B0">
              <w:br/>
            </w:r>
            <w:r w:rsidR="00CF64B0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A644E5" w:rsidRPr="00A77BE5" w14:paraId="11193643" w14:textId="77777777" w:rsidTr="00B76D96">
        <w:tc>
          <w:tcPr>
            <w:tcW w:w="9350" w:type="dxa"/>
            <w:gridSpan w:val="6"/>
          </w:tcPr>
          <w:p w14:paraId="7F93CB56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6D56329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F2DE16A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4DC773E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449D8C" w14:textId="77777777" w:rsidR="00A644E5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D9740CD" w14:textId="77777777" w:rsidR="00CF64B0" w:rsidRPr="00CF64B0" w:rsidRDefault="00CF64B0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B4F915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7ED641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BA7A7F4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1528DC" w14:textId="77777777" w:rsidR="00A644E5" w:rsidRPr="00CF64B0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42E5900" w14:textId="77777777" w:rsidR="00A644E5" w:rsidRPr="00A77BE5" w:rsidRDefault="00A644E5" w:rsidP="00A644E5">
            <w:pPr>
              <w:rPr>
                <w:rFonts w:cs="Tahoma"/>
                <w:b/>
                <w:bCs/>
                <w:lang w:val="en-US"/>
              </w:rPr>
            </w:pPr>
          </w:p>
        </w:tc>
      </w:tr>
    </w:tbl>
    <w:p w14:paraId="0CD7FA9E" w14:textId="1AA42EBD" w:rsidR="004A2AD2" w:rsidRPr="00585068" w:rsidRDefault="004A2AD2" w:rsidP="00A644E5">
      <w:pPr>
        <w:pStyle w:val="BodyText"/>
      </w:pPr>
    </w:p>
    <w:sectPr w:rsidR="004A2AD2" w:rsidRPr="00585068" w:rsidSect="00C14F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18" w:right="1440" w:bottom="851" w:left="1440" w:header="64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85E484" w14:textId="77777777" w:rsidR="0094285E" w:rsidRDefault="0094285E" w:rsidP="00072F77">
      <w:r>
        <w:separator/>
      </w:r>
    </w:p>
  </w:endnote>
  <w:endnote w:type="continuationSeparator" w:id="0">
    <w:p w14:paraId="008ADC7B" w14:textId="77777777" w:rsidR="0094285E" w:rsidRDefault="0094285E" w:rsidP="000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D6CE8" w14:textId="77777777" w:rsidR="0097598C" w:rsidRDefault="00975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3FFE3" w14:textId="77777777" w:rsidR="00072F77" w:rsidRPr="0081525F" w:rsidRDefault="0081525F" w:rsidP="00462100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6469" w14:textId="77777777" w:rsidR="0081525F" w:rsidRDefault="0081525F" w:rsidP="00462100">
    <w:pPr>
      <w:pStyle w:val="Footer"/>
    </w:pPr>
    <w:r w:rsidRPr="0081525F">
      <w:rPr>
        <w:rStyle w:val="StrongTeal"/>
      </w:rPr>
      <w:t>T</w:t>
    </w:r>
    <w:r w:rsidRPr="0081525F">
      <w:t xml:space="preserve"> 604 736-5551</w:t>
    </w:r>
    <w:r w:rsidR="00462100">
      <w:ptab w:relativeTo="margin" w:alignment="center" w:leader="none"/>
    </w:r>
    <w:r w:rsidRPr="0081525F">
      <w:t>115-1665 West Broadway</w:t>
    </w:r>
    <w:r>
      <w:ptab w:relativeTo="margin" w:alignment="right" w:leader="none"/>
    </w:r>
  </w:p>
  <w:p w14:paraId="1B39EC29" w14:textId="77777777" w:rsidR="0081525F" w:rsidRPr="0081525F" w:rsidRDefault="0081525F" w:rsidP="00462100">
    <w:pPr>
      <w:pStyle w:val="Footer"/>
    </w:pPr>
    <w:r w:rsidRPr="0081525F">
      <w:rPr>
        <w:rStyle w:val="StrongTeal"/>
      </w:rPr>
      <w:t>TF</w:t>
    </w:r>
    <w:r w:rsidRPr="0081525F">
      <w:t xml:space="preserve"> 800</w:t>
    </w:r>
    <w:r w:rsidR="007945C9">
      <w:t xml:space="preserve"> </w:t>
    </w:r>
    <w:r w:rsidRPr="0081525F">
      <w:t>665-</w:t>
    </w:r>
    <w:r w:rsidRPr="00462100">
      <w:t>2262</w:t>
    </w:r>
    <w:r w:rsidR="00462100" w:rsidRPr="00462100">
      <w:ptab w:relativeTo="margin" w:alignment="center" w:leader="none"/>
    </w:r>
    <w:r w:rsidRPr="00462100">
      <w:t>Vancouver</w:t>
    </w:r>
    <w:r w:rsidRPr="0081525F">
      <w:t xml:space="preserve"> BC V6J 5A4</w:t>
    </w:r>
    <w:r>
      <w:ptab w:relativeTo="margin" w:alignment="right" w:leader="none"/>
    </w:r>
    <w:r w:rsidRPr="0081525F">
      <w:rPr>
        <w:rStyle w:val="StrongTeal"/>
      </w:rPr>
      <w:t>doctorsofbc.ca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BD19B7" w14:textId="77777777" w:rsidR="0094285E" w:rsidRDefault="0094285E" w:rsidP="00072F77">
      <w:r>
        <w:separator/>
      </w:r>
    </w:p>
  </w:footnote>
  <w:footnote w:type="continuationSeparator" w:id="0">
    <w:p w14:paraId="53618D08" w14:textId="77777777" w:rsidR="0094285E" w:rsidRDefault="0094285E" w:rsidP="000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A999A" w14:textId="77777777" w:rsidR="0097598C" w:rsidRDefault="00975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A0423" w14:textId="393AA691" w:rsidR="00B27831" w:rsidRPr="00104CC3" w:rsidRDefault="00B27831" w:rsidP="00B27831">
    <w:pPr>
      <w:rPr>
        <w:rFonts w:ascii="Tahoma" w:hAnsi="Tahoma" w:cs="Tahoma"/>
        <w:i/>
        <w:iCs/>
        <w:sz w:val="22"/>
        <w:szCs w:val="22"/>
      </w:rPr>
    </w:pPr>
    <w:r w:rsidRPr="00B27831">
      <w:rPr>
        <w:rStyle w:val="Heading1Char"/>
        <w:rFonts w:ascii="Tahoma" w:hAnsi="Tahoma" w:cs="Tahoma"/>
        <w:b/>
        <w:bCs/>
        <w:sz w:val="30"/>
        <w:szCs w:val="30"/>
      </w:rPr>
      <w:t>CANDIDATE RESPONSES: BO</w:t>
    </w:r>
    <w:r>
      <w:rPr>
        <w:rStyle w:val="Heading1Char"/>
        <w:rFonts w:ascii="Tahoma" w:hAnsi="Tahoma" w:cs="Tahoma"/>
        <w:b/>
        <w:bCs/>
        <w:sz w:val="30"/>
        <w:szCs w:val="30"/>
      </w:rPr>
      <w:t>ARD DIRECTOR AT LARGE</w:t>
    </w:r>
    <w:r w:rsidR="00C14F6E">
      <w:rPr>
        <w:rFonts w:ascii="Tahoma" w:hAnsi="Tahoma" w:cs="Tahoma"/>
        <w:sz w:val="22"/>
        <w:szCs w:val="22"/>
      </w:rPr>
      <w:br/>
    </w:r>
    <w:r w:rsidRPr="0097598C">
      <w:rPr>
        <w:rStyle w:val="Heading3Char"/>
        <w:sz w:val="20"/>
        <w:szCs w:val="20"/>
      </w:rPr>
      <w:t>Nominated by:</w:t>
    </w:r>
    <w:r>
      <w:rPr>
        <w:rStyle w:val="Heading3Char"/>
        <w:b w:val="0"/>
        <w:bCs w:val="0"/>
        <w:sz w:val="20"/>
        <w:szCs w:val="20"/>
      </w:rPr>
      <w:t xml:space="preserve"> the Members</w:t>
    </w:r>
    <w:r w:rsidR="00EE2363">
      <w:rPr>
        <w:rStyle w:val="Heading3Char"/>
        <w:b w:val="0"/>
        <w:bCs w:val="0"/>
        <w:sz w:val="20"/>
        <w:szCs w:val="20"/>
      </w:rPr>
      <w:t>hip</w:t>
    </w:r>
    <w:r>
      <w:rPr>
        <w:rStyle w:val="Heading3Char"/>
        <w:b w:val="0"/>
        <w:bCs w:val="0"/>
        <w:sz w:val="20"/>
        <w:szCs w:val="20"/>
      </w:rPr>
      <w:br/>
    </w:r>
    <w:r w:rsidRPr="0097598C">
      <w:rPr>
        <w:rStyle w:val="Heading3Char"/>
        <w:sz w:val="20"/>
        <w:szCs w:val="20"/>
      </w:rPr>
      <w:t>Elected by:</w:t>
    </w:r>
    <w:r w:rsidRPr="00B27831">
      <w:rPr>
        <w:rStyle w:val="Heading3Char"/>
        <w:b w:val="0"/>
        <w:bCs w:val="0"/>
        <w:sz w:val="20"/>
        <w:szCs w:val="20"/>
      </w:rPr>
      <w:t xml:space="preserve"> the Representative Assembly</w:t>
    </w:r>
  </w:p>
  <w:p w14:paraId="3CEE39CC" w14:textId="465D7600" w:rsidR="001F0EAB" w:rsidRPr="001F0EAB" w:rsidRDefault="001F0EAB" w:rsidP="00B27831">
    <w:pPr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5E7CC" w14:textId="55034157" w:rsidR="00157179" w:rsidRDefault="001F0EAB" w:rsidP="00AE405C">
    <w:pPr>
      <w:spacing w:after="9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EE7E0B" wp14:editId="408464E6">
              <wp:simplePos x="0" y="0"/>
              <wp:positionH relativeFrom="column">
                <wp:posOffset>-75502</wp:posOffset>
              </wp:positionH>
              <wp:positionV relativeFrom="paragraph">
                <wp:posOffset>-217263</wp:posOffset>
              </wp:positionV>
              <wp:extent cx="5528345" cy="1149790"/>
              <wp:effectExtent l="0" t="0" r="0" b="0"/>
              <wp:wrapNone/>
              <wp:docPr id="153743565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8345" cy="1149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A7F4B4" w14:textId="080C9F2C" w:rsidR="00B27831" w:rsidRDefault="00B27831" w:rsidP="001F0EAB">
                          <w:pP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>NOMINATION FORM: BOARD DIRECTOR AT LARGE</w:t>
                          </w:r>
                        </w:p>
                        <w:p w14:paraId="385BF80E" w14:textId="4F4BD53A" w:rsidR="001F0EAB" w:rsidRPr="00104CC3" w:rsidRDefault="00B27831" w:rsidP="001F0EAB">
                          <w:pPr>
                            <w:rPr>
                              <w:rFonts w:ascii="Tahoma" w:hAnsi="Tahoma" w:cs="Tahoma"/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 w:rsidRPr="0097598C">
                            <w:rPr>
                              <w:rStyle w:val="Heading3Char"/>
                              <w:sz w:val="20"/>
                              <w:szCs w:val="20"/>
                            </w:rPr>
                            <w:t>Nominated by: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the Members</w:t>
                          </w:r>
                          <w:r w:rsidR="00EE2363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hip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br/>
                          </w:r>
                          <w:r w:rsidR="001F0EAB" w:rsidRPr="0097598C">
                            <w:rPr>
                              <w:rStyle w:val="Heading3Char"/>
                              <w:sz w:val="20"/>
                              <w:szCs w:val="20"/>
                            </w:rPr>
                            <w:t>Elected by</w:t>
                          </w:r>
                          <w:r w:rsidR="00104CC3" w:rsidRPr="0097598C">
                            <w:rPr>
                              <w:rStyle w:val="Heading3Char"/>
                              <w:sz w:val="20"/>
                              <w:szCs w:val="20"/>
                            </w:rPr>
                            <w:t>:</w:t>
                          </w:r>
                          <w:r w:rsidR="001F0EAB" w:rsidRPr="00B27831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the </w:t>
                          </w:r>
                          <w:r w:rsidR="0079687A" w:rsidRPr="00B27831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Representative Assembly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E7E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95pt;margin-top:-17.1pt;width:435.3pt;height:9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" filled="f" stroked="f" strokeweight=".5pt">
              <v:textbox>
                <w:txbxContent>
                  <w:p w14:paraId="2BA7F4B4" w14:textId="080C9F2C" w:rsidR="00B27831" w:rsidRDefault="00B27831" w:rsidP="001F0EAB">
                    <w:pP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</w:pPr>
                    <w:r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>NOMINATION FORM: BOARD DIRECTOR AT LARGE</w:t>
                    </w:r>
                  </w:p>
                  <w:p w14:paraId="385BF80E" w14:textId="4F4BD53A" w:rsidR="001F0EAB" w:rsidRPr="00104CC3" w:rsidRDefault="00B27831" w:rsidP="001F0EAB">
                    <w:pPr>
                      <w:rPr>
                        <w:rFonts w:ascii="Tahoma" w:hAnsi="Tahoma" w:cs="Tahoma"/>
                        <w:i/>
                        <w:iCs/>
                        <w:sz w:val="22"/>
                        <w:szCs w:val="22"/>
                      </w:rPr>
                    </w:pPr>
                    <w:r w:rsidRPr="0097598C">
                      <w:rPr>
                        <w:rStyle w:val="Heading3Char"/>
                        <w:sz w:val="20"/>
                        <w:szCs w:val="20"/>
                      </w:rPr>
                      <w:t>Nominated by: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the Members</w:t>
                    </w:r>
                    <w:r w:rsidR="00EE2363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hip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br/>
                    </w:r>
                    <w:r w:rsidR="001F0EAB" w:rsidRPr="0097598C">
                      <w:rPr>
                        <w:rStyle w:val="Heading3Char"/>
                        <w:sz w:val="20"/>
                        <w:szCs w:val="20"/>
                      </w:rPr>
                      <w:t>Elected by</w:t>
                    </w:r>
                    <w:r w:rsidR="00104CC3" w:rsidRPr="0097598C">
                      <w:rPr>
                        <w:rStyle w:val="Heading3Char"/>
                        <w:sz w:val="20"/>
                        <w:szCs w:val="20"/>
                      </w:rPr>
                      <w:t>:</w:t>
                    </w:r>
                    <w:r w:rsidR="001F0EAB" w:rsidRPr="00B27831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the </w:t>
                    </w:r>
                    <w:r w:rsidR="0079687A" w:rsidRPr="00B27831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Representative Assembly</w:t>
                    </w:r>
                  </w:p>
                </w:txbxContent>
              </v:textbox>
            </v:shape>
          </w:pict>
        </mc:Fallback>
      </mc:AlternateContent>
    </w:r>
    <w:sdt>
      <w:sdtPr>
        <w:id w:val="888532383"/>
        <w:lock w:val="sdtContentLocked"/>
        <w:group/>
      </w:sdtPr>
      <w:sdtEndPr/>
      <w:sdtContent>
        <w:r w:rsidR="00157179">
          <w:rPr>
            <w:noProof/>
          </w:rPr>
          <w:drawing>
            <wp:anchor distT="0" distB="0" distL="114300" distR="114300" simplePos="0" relativeHeight="251658240" behindDoc="0" locked="1" layoutInCell="1" allowOverlap="1" wp14:anchorId="2774C367" wp14:editId="45791F35">
              <wp:simplePos x="0" y="0"/>
              <wp:positionH relativeFrom="page">
                <wp:posOffset>6254750</wp:posOffset>
              </wp:positionH>
              <wp:positionV relativeFrom="page">
                <wp:posOffset>301625</wp:posOffset>
              </wp:positionV>
              <wp:extent cx="1225296" cy="640279"/>
              <wp:effectExtent l="0" t="0" r="0" b="0"/>
              <wp:wrapNone/>
              <wp:docPr id="741374049" name="Graphic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374049" name="Graphic 741374049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5296" cy="640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81B4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2"/>
    <w:multiLevelType w:val="singleLevel"/>
    <w:tmpl w:val="31A4D2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73A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BA08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D38C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C97031"/>
    <w:multiLevelType w:val="multilevel"/>
    <w:tmpl w:val="8F149780"/>
    <w:numStyleLink w:val="DofBCBullets"/>
  </w:abstractNum>
  <w:abstractNum w:abstractNumId="6" w15:restartNumberingAfterBreak="0">
    <w:nsid w:val="10571986"/>
    <w:multiLevelType w:val="multilevel"/>
    <w:tmpl w:val="8F149780"/>
    <w:numStyleLink w:val="DofBCBullets"/>
  </w:abstractNum>
  <w:abstractNum w:abstractNumId="7" w15:restartNumberingAfterBreak="0">
    <w:nsid w:val="18F05969"/>
    <w:multiLevelType w:val="multilevel"/>
    <w:tmpl w:val="DF86D7DE"/>
    <w:styleLink w:val="DofBC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0095A9" w:themeColor="background2"/>
      </w:rPr>
    </w:lvl>
    <w:lvl w:ilvl="1">
      <w:start w:val="1"/>
      <w:numFmt w:val="lowerLetter"/>
      <w:pStyle w:val="ListNumber2"/>
      <w:lvlText w:val="%2."/>
      <w:lvlJc w:val="left"/>
      <w:pPr>
        <w:ind w:left="1224" w:hanging="360"/>
      </w:pPr>
      <w:rPr>
        <w:rFonts w:hint="default"/>
        <w:color w:val="0095A9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0095A9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0095A9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0095A9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0095A9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0095A9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0095A9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0095A9" w:themeColor="background2"/>
      </w:rPr>
    </w:lvl>
  </w:abstractNum>
  <w:abstractNum w:abstractNumId="8" w15:restartNumberingAfterBreak="0">
    <w:nsid w:val="19837479"/>
    <w:multiLevelType w:val="multilevel"/>
    <w:tmpl w:val="8F149780"/>
    <w:numStyleLink w:val="DofBCBullets"/>
  </w:abstractNum>
  <w:abstractNum w:abstractNumId="9" w15:restartNumberingAfterBreak="0">
    <w:nsid w:val="1E6D68CA"/>
    <w:multiLevelType w:val="multilevel"/>
    <w:tmpl w:val="8F149780"/>
    <w:numStyleLink w:val="DofBCBullets"/>
  </w:abstractNum>
  <w:abstractNum w:abstractNumId="10" w15:restartNumberingAfterBreak="0">
    <w:nsid w:val="24533FBB"/>
    <w:multiLevelType w:val="hybridMultilevel"/>
    <w:tmpl w:val="492A5B16"/>
    <w:lvl w:ilvl="0" w:tplc="98184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4144" w:themeColor="accent4"/>
      </w:rPr>
    </w:lvl>
    <w:lvl w:ilvl="1" w:tplc="B52A9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4B4144" w:themeColor="accent4"/>
      </w:rPr>
    </w:lvl>
    <w:lvl w:ilvl="2" w:tplc="E190E09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4144" w:themeColor="accent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0C9"/>
    <w:multiLevelType w:val="multilevel"/>
    <w:tmpl w:val="DF86D7DE"/>
    <w:numStyleLink w:val="DofBCNumbers"/>
  </w:abstractNum>
  <w:abstractNum w:abstractNumId="12" w15:restartNumberingAfterBreak="0">
    <w:nsid w:val="2F6B4FED"/>
    <w:multiLevelType w:val="multilevel"/>
    <w:tmpl w:val="8F149780"/>
    <w:numStyleLink w:val="DofBCBullets"/>
  </w:abstractNum>
  <w:abstractNum w:abstractNumId="13" w15:restartNumberingAfterBreak="0">
    <w:nsid w:val="326C22DA"/>
    <w:multiLevelType w:val="multilevel"/>
    <w:tmpl w:val="8F149780"/>
    <w:numStyleLink w:val="DofBCBullets"/>
  </w:abstractNum>
  <w:abstractNum w:abstractNumId="14" w15:restartNumberingAfterBreak="0">
    <w:nsid w:val="3DA47D02"/>
    <w:multiLevelType w:val="multilevel"/>
    <w:tmpl w:val="8F149780"/>
    <w:styleLink w:val="DofBCBullets"/>
    <w:lvl w:ilvl="0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0095A9" w:themeColor="background2"/>
      </w:rPr>
    </w:lvl>
    <w:lvl w:ilvl="1">
      <w:start w:val="1"/>
      <w:numFmt w:val="bullet"/>
      <w:pStyle w:val="ListBullet2"/>
      <w:lvlText w:val="o"/>
      <w:lvlJc w:val="left"/>
      <w:pPr>
        <w:ind w:left="1224" w:hanging="360"/>
      </w:pPr>
      <w:rPr>
        <w:rFonts w:ascii="Courier New" w:hAnsi="Courier New" w:hint="default"/>
        <w:color w:val="0095A9" w:themeColor="background2"/>
      </w:rPr>
    </w:lvl>
    <w:lvl w:ilvl="2">
      <w:start w:val="1"/>
      <w:numFmt w:val="bullet"/>
      <w:pStyle w:val="ListBullet3"/>
      <w:lvlText w:val=""/>
      <w:lvlJc w:val="left"/>
      <w:pPr>
        <w:ind w:left="1728" w:hanging="360"/>
      </w:pPr>
      <w:rPr>
        <w:rFonts w:ascii="Symbol" w:hAnsi="Symbol" w:hint="default"/>
        <w:color w:val="0095A9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0095A9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0095A9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0095A9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0095A9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0095A9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0095A9" w:themeColor="background2"/>
      </w:rPr>
    </w:lvl>
  </w:abstractNum>
  <w:abstractNum w:abstractNumId="15" w15:restartNumberingAfterBreak="0">
    <w:nsid w:val="42573C29"/>
    <w:multiLevelType w:val="hybridMultilevel"/>
    <w:tmpl w:val="4F40C27E"/>
    <w:lvl w:ilvl="0" w:tplc="10AAD11C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4B4144" w:themeColor="accent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7210"/>
    <w:multiLevelType w:val="multilevel"/>
    <w:tmpl w:val="8F149780"/>
    <w:numStyleLink w:val="DofBCBullets"/>
  </w:abstractNum>
  <w:abstractNum w:abstractNumId="17" w15:restartNumberingAfterBreak="0">
    <w:nsid w:val="63841648"/>
    <w:multiLevelType w:val="multilevel"/>
    <w:tmpl w:val="8F149780"/>
    <w:numStyleLink w:val="DofBCBullets"/>
  </w:abstractNum>
  <w:abstractNum w:abstractNumId="18" w15:restartNumberingAfterBreak="0">
    <w:nsid w:val="6B2112B3"/>
    <w:multiLevelType w:val="multilevel"/>
    <w:tmpl w:val="8F149780"/>
    <w:numStyleLink w:val="DofBCBullets"/>
  </w:abstractNum>
  <w:abstractNum w:abstractNumId="19" w15:restartNumberingAfterBreak="0">
    <w:nsid w:val="6DBE7187"/>
    <w:multiLevelType w:val="hybridMultilevel"/>
    <w:tmpl w:val="255CA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579823">
    <w:abstractNumId w:val="10"/>
  </w:num>
  <w:num w:numId="2" w16cid:durableId="448818885">
    <w:abstractNumId w:val="15"/>
  </w:num>
  <w:num w:numId="3" w16cid:durableId="52852216">
    <w:abstractNumId w:val="14"/>
  </w:num>
  <w:num w:numId="4" w16cid:durableId="1348171394">
    <w:abstractNumId w:val="9"/>
  </w:num>
  <w:num w:numId="5" w16cid:durableId="1235580220">
    <w:abstractNumId w:val="4"/>
  </w:num>
  <w:num w:numId="6" w16cid:durableId="83456394">
    <w:abstractNumId w:val="2"/>
  </w:num>
  <w:num w:numId="7" w16cid:durableId="1499922762">
    <w:abstractNumId w:val="1"/>
  </w:num>
  <w:num w:numId="8" w16cid:durableId="192229102">
    <w:abstractNumId w:val="5"/>
  </w:num>
  <w:num w:numId="9" w16cid:durableId="1396317729">
    <w:abstractNumId w:val="6"/>
  </w:num>
  <w:num w:numId="10" w16cid:durableId="1006132147">
    <w:abstractNumId w:val="3"/>
  </w:num>
  <w:num w:numId="11" w16cid:durableId="1176845773">
    <w:abstractNumId w:val="8"/>
  </w:num>
  <w:num w:numId="12" w16cid:durableId="405541383">
    <w:abstractNumId w:val="16"/>
  </w:num>
  <w:num w:numId="13" w16cid:durableId="301890203">
    <w:abstractNumId w:val="17"/>
  </w:num>
  <w:num w:numId="14" w16cid:durableId="1621377884">
    <w:abstractNumId w:val="18"/>
  </w:num>
  <w:num w:numId="15" w16cid:durableId="1683389225">
    <w:abstractNumId w:val="13"/>
  </w:num>
  <w:num w:numId="16" w16cid:durableId="1350057756">
    <w:abstractNumId w:val="7"/>
  </w:num>
  <w:num w:numId="17" w16cid:durableId="1531451557">
    <w:abstractNumId w:val="11"/>
  </w:num>
  <w:num w:numId="18" w16cid:durableId="2141192441">
    <w:abstractNumId w:val="0"/>
  </w:num>
  <w:num w:numId="19" w16cid:durableId="1101218721">
    <w:abstractNumId w:val="12"/>
  </w:num>
  <w:num w:numId="20" w16cid:durableId="161540543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5"/>
    <w:rsid w:val="000220AA"/>
    <w:rsid w:val="00022EE6"/>
    <w:rsid w:val="00041108"/>
    <w:rsid w:val="000672FF"/>
    <w:rsid w:val="00072F77"/>
    <w:rsid w:val="000A7AEF"/>
    <w:rsid w:val="000B4152"/>
    <w:rsid w:val="000C5320"/>
    <w:rsid w:val="000C615E"/>
    <w:rsid w:val="000D5294"/>
    <w:rsid w:val="000E0EED"/>
    <w:rsid w:val="00104CC3"/>
    <w:rsid w:val="0010525A"/>
    <w:rsid w:val="00120420"/>
    <w:rsid w:val="00141CE6"/>
    <w:rsid w:val="00157179"/>
    <w:rsid w:val="00180147"/>
    <w:rsid w:val="001929ED"/>
    <w:rsid w:val="00194EAD"/>
    <w:rsid w:val="001A509A"/>
    <w:rsid w:val="001C0BC3"/>
    <w:rsid w:val="001C6295"/>
    <w:rsid w:val="001D45E5"/>
    <w:rsid w:val="001D6864"/>
    <w:rsid w:val="001F0EAB"/>
    <w:rsid w:val="00203F3C"/>
    <w:rsid w:val="00217CD8"/>
    <w:rsid w:val="002329E8"/>
    <w:rsid w:val="002626B1"/>
    <w:rsid w:val="00270AF7"/>
    <w:rsid w:val="002723E9"/>
    <w:rsid w:val="002B4A4C"/>
    <w:rsid w:val="002E3C6D"/>
    <w:rsid w:val="002F134C"/>
    <w:rsid w:val="002F39DD"/>
    <w:rsid w:val="00311F69"/>
    <w:rsid w:val="003177DF"/>
    <w:rsid w:val="0032000A"/>
    <w:rsid w:val="00334727"/>
    <w:rsid w:val="0034589C"/>
    <w:rsid w:val="00354009"/>
    <w:rsid w:val="003600F4"/>
    <w:rsid w:val="003624AB"/>
    <w:rsid w:val="003625E4"/>
    <w:rsid w:val="00372EE5"/>
    <w:rsid w:val="00375472"/>
    <w:rsid w:val="00382879"/>
    <w:rsid w:val="003A5128"/>
    <w:rsid w:val="003C2030"/>
    <w:rsid w:val="003E2A85"/>
    <w:rsid w:val="003F1999"/>
    <w:rsid w:val="003F5DC8"/>
    <w:rsid w:val="00415C01"/>
    <w:rsid w:val="004327E3"/>
    <w:rsid w:val="0043512F"/>
    <w:rsid w:val="00435358"/>
    <w:rsid w:val="004375FC"/>
    <w:rsid w:val="00440BE0"/>
    <w:rsid w:val="00457A34"/>
    <w:rsid w:val="00462100"/>
    <w:rsid w:val="004658DF"/>
    <w:rsid w:val="004678FD"/>
    <w:rsid w:val="004747DA"/>
    <w:rsid w:val="004871C6"/>
    <w:rsid w:val="004933D3"/>
    <w:rsid w:val="004A2AD2"/>
    <w:rsid w:val="004A606D"/>
    <w:rsid w:val="004B09B8"/>
    <w:rsid w:val="004B1C59"/>
    <w:rsid w:val="004F5749"/>
    <w:rsid w:val="004F69F2"/>
    <w:rsid w:val="00505589"/>
    <w:rsid w:val="0051080A"/>
    <w:rsid w:val="005114F0"/>
    <w:rsid w:val="00547518"/>
    <w:rsid w:val="00551D95"/>
    <w:rsid w:val="0055524E"/>
    <w:rsid w:val="00555D4E"/>
    <w:rsid w:val="00556854"/>
    <w:rsid w:val="00585068"/>
    <w:rsid w:val="005C5F33"/>
    <w:rsid w:val="005E3314"/>
    <w:rsid w:val="00605765"/>
    <w:rsid w:val="00636E36"/>
    <w:rsid w:val="00653F08"/>
    <w:rsid w:val="00677E90"/>
    <w:rsid w:val="006846C9"/>
    <w:rsid w:val="006901B3"/>
    <w:rsid w:val="00707227"/>
    <w:rsid w:val="007741D3"/>
    <w:rsid w:val="007945C9"/>
    <w:rsid w:val="0079687A"/>
    <w:rsid w:val="007A51C5"/>
    <w:rsid w:val="007B1C49"/>
    <w:rsid w:val="007D7CFD"/>
    <w:rsid w:val="007F71CD"/>
    <w:rsid w:val="0081525F"/>
    <w:rsid w:val="00821838"/>
    <w:rsid w:val="008243B8"/>
    <w:rsid w:val="00824EF0"/>
    <w:rsid w:val="0083758C"/>
    <w:rsid w:val="008612EB"/>
    <w:rsid w:val="008663CA"/>
    <w:rsid w:val="00867964"/>
    <w:rsid w:val="00873E69"/>
    <w:rsid w:val="008818AD"/>
    <w:rsid w:val="00894CE1"/>
    <w:rsid w:val="008A2406"/>
    <w:rsid w:val="008B0470"/>
    <w:rsid w:val="008C2EA7"/>
    <w:rsid w:val="008C7F19"/>
    <w:rsid w:val="008E3D43"/>
    <w:rsid w:val="008F062C"/>
    <w:rsid w:val="009009C7"/>
    <w:rsid w:val="0091516C"/>
    <w:rsid w:val="00915B92"/>
    <w:rsid w:val="00920257"/>
    <w:rsid w:val="0093250D"/>
    <w:rsid w:val="009338AF"/>
    <w:rsid w:val="0094285E"/>
    <w:rsid w:val="009711FF"/>
    <w:rsid w:val="0097598C"/>
    <w:rsid w:val="0099245C"/>
    <w:rsid w:val="00994F22"/>
    <w:rsid w:val="009B4A29"/>
    <w:rsid w:val="009B61D9"/>
    <w:rsid w:val="009C2D02"/>
    <w:rsid w:val="009C6CB4"/>
    <w:rsid w:val="009D7D00"/>
    <w:rsid w:val="009F4DBF"/>
    <w:rsid w:val="00A056FD"/>
    <w:rsid w:val="00A061A7"/>
    <w:rsid w:val="00A15768"/>
    <w:rsid w:val="00A30369"/>
    <w:rsid w:val="00A36956"/>
    <w:rsid w:val="00A45C17"/>
    <w:rsid w:val="00A625B3"/>
    <w:rsid w:val="00A644E5"/>
    <w:rsid w:val="00A73672"/>
    <w:rsid w:val="00A96AF4"/>
    <w:rsid w:val="00AB4235"/>
    <w:rsid w:val="00AD147B"/>
    <w:rsid w:val="00AE405C"/>
    <w:rsid w:val="00AF6AD7"/>
    <w:rsid w:val="00B056E7"/>
    <w:rsid w:val="00B17F23"/>
    <w:rsid w:val="00B257F1"/>
    <w:rsid w:val="00B27831"/>
    <w:rsid w:val="00B37D5B"/>
    <w:rsid w:val="00B510CD"/>
    <w:rsid w:val="00B51721"/>
    <w:rsid w:val="00B76D96"/>
    <w:rsid w:val="00B80B28"/>
    <w:rsid w:val="00B80F3F"/>
    <w:rsid w:val="00B82493"/>
    <w:rsid w:val="00B912E0"/>
    <w:rsid w:val="00BB587D"/>
    <w:rsid w:val="00BD4347"/>
    <w:rsid w:val="00BE6C3A"/>
    <w:rsid w:val="00BF14CA"/>
    <w:rsid w:val="00C0699A"/>
    <w:rsid w:val="00C14F6E"/>
    <w:rsid w:val="00C77774"/>
    <w:rsid w:val="00C963E3"/>
    <w:rsid w:val="00C96831"/>
    <w:rsid w:val="00CA6448"/>
    <w:rsid w:val="00CC4BA0"/>
    <w:rsid w:val="00CC55A6"/>
    <w:rsid w:val="00CC5E8D"/>
    <w:rsid w:val="00CF64B0"/>
    <w:rsid w:val="00D11AD3"/>
    <w:rsid w:val="00D173AC"/>
    <w:rsid w:val="00D221C5"/>
    <w:rsid w:val="00D7304A"/>
    <w:rsid w:val="00D848DE"/>
    <w:rsid w:val="00D86E09"/>
    <w:rsid w:val="00DB1D01"/>
    <w:rsid w:val="00DB2F59"/>
    <w:rsid w:val="00DD680E"/>
    <w:rsid w:val="00DF32FE"/>
    <w:rsid w:val="00DF339C"/>
    <w:rsid w:val="00E051F2"/>
    <w:rsid w:val="00E157BF"/>
    <w:rsid w:val="00E16F40"/>
    <w:rsid w:val="00E42BA5"/>
    <w:rsid w:val="00E42DD3"/>
    <w:rsid w:val="00E440F3"/>
    <w:rsid w:val="00E601CD"/>
    <w:rsid w:val="00E67F33"/>
    <w:rsid w:val="00E72053"/>
    <w:rsid w:val="00E75132"/>
    <w:rsid w:val="00EC5EA3"/>
    <w:rsid w:val="00EE2363"/>
    <w:rsid w:val="00F05322"/>
    <w:rsid w:val="00F36CD6"/>
    <w:rsid w:val="00F7166D"/>
    <w:rsid w:val="00F84448"/>
    <w:rsid w:val="00FA31C9"/>
    <w:rsid w:val="00FB40C6"/>
    <w:rsid w:val="00FB68D4"/>
    <w:rsid w:val="00FD3D56"/>
    <w:rsid w:val="00FD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6B6B"/>
  <w15:chartTrackingRefBased/>
  <w15:docId w15:val="{B5615AD8-B42F-443F-A350-FEA0B737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"/>
    <w:lsdException w:name="List Bullet 5" w:semiHidden="1" w:uiPriority="9" w:unhideWhenUsed="1"/>
    <w:lsdException w:name="List Number 2" w:semiHidden="1" w:unhideWhenUsed="1"/>
    <w:lsdException w:name="List Number 3" w:semiHidden="1" w:uiPriority="11"/>
    <w:lsdException w:name="List Number 4" w:semiHidden="1" w:uiPriority="11" w:unhideWhenUsed="1"/>
    <w:lsdException w:name="List Number 5" w:semiHidden="1" w:uiPriority="1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iPriority="1" w:unhideWhenUsed="1"/>
    <w:lsdException w:name="Body Text First Indent 2" w:semiHidden="1" w:uiPriority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iPriority="1" w:unhideWhenUsed="1"/>
    <w:lsdException w:name="Body Text Indent 3" w:semiHidden="1" w:uiPriority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A6448"/>
  </w:style>
  <w:style w:type="paragraph" w:styleId="Heading1">
    <w:name w:val="heading 1"/>
    <w:basedOn w:val="Normal"/>
    <w:next w:val="BodyText"/>
    <w:link w:val="Heading1Char"/>
    <w:qFormat/>
    <w:rsid w:val="004933D3"/>
    <w:pPr>
      <w:keepNext/>
      <w:keepLines/>
      <w:spacing w:after="160" w:line="276" w:lineRule="auto"/>
      <w:outlineLvl w:val="0"/>
    </w:pPr>
    <w:rPr>
      <w:rFonts w:asciiTheme="majorHAnsi" w:hAnsiTheme="majorHAnsi"/>
      <w:color w:val="004F5B"/>
      <w:sz w:val="36"/>
      <w:szCs w:val="44"/>
    </w:rPr>
  </w:style>
  <w:style w:type="paragraph" w:styleId="Heading2">
    <w:name w:val="heading 2"/>
    <w:basedOn w:val="Normal"/>
    <w:next w:val="BodyText"/>
    <w:link w:val="Heading2Char"/>
    <w:unhideWhenUsed/>
    <w:qFormat/>
    <w:rsid w:val="004933D3"/>
    <w:pPr>
      <w:keepNext/>
      <w:keepLines/>
      <w:spacing w:after="160" w:line="276" w:lineRule="auto"/>
      <w:outlineLvl w:val="1"/>
    </w:pPr>
    <w:rPr>
      <w:rFonts w:cstheme="minorHAnsi"/>
      <w:color w:val="0095A9"/>
      <w:sz w:val="32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4933D3"/>
    <w:pPr>
      <w:keepNext/>
      <w:keepLines/>
      <w:spacing w:after="160" w:line="276" w:lineRule="auto"/>
      <w:outlineLvl w:val="2"/>
    </w:pPr>
    <w:rPr>
      <w:rFonts w:ascii="Tahoma" w:hAnsi="Tahoma" w:cs="Tahoma"/>
      <w:b/>
      <w:bCs/>
      <w:color w:val="0095A9" w:themeColor="background2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6A8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A31C9"/>
    <w:pPr>
      <w:keepNext/>
      <w:keepLines/>
      <w:spacing w:before="80" w:after="40"/>
      <w:outlineLvl w:val="4"/>
    </w:pPr>
    <w:rPr>
      <w:rFonts w:eastAsiaTheme="majorEastAsia" w:cstheme="majorBidi"/>
      <w:color w:val="0096A8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A31C9"/>
    <w:pPr>
      <w:keepNext/>
      <w:keepLines/>
      <w:spacing w:before="40"/>
      <w:outlineLvl w:val="5"/>
    </w:pPr>
    <w:rPr>
      <w:rFonts w:eastAsiaTheme="majorEastAsia" w:cstheme="majorBidi"/>
      <w:i/>
      <w:iCs/>
      <w:color w:val="69819B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A31C9"/>
    <w:pPr>
      <w:keepNext/>
      <w:keepLines/>
      <w:spacing w:before="40"/>
      <w:outlineLvl w:val="6"/>
    </w:pPr>
    <w:rPr>
      <w:rFonts w:eastAsiaTheme="majorEastAsia" w:cstheme="majorBidi"/>
      <w:color w:val="69819B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A31C9"/>
    <w:pPr>
      <w:keepNext/>
      <w:keepLines/>
      <w:outlineLvl w:val="7"/>
    </w:pPr>
    <w:rPr>
      <w:rFonts w:eastAsiaTheme="majorEastAsia" w:cstheme="majorBidi"/>
      <w:i/>
      <w:iCs/>
      <w:color w:val="4A5B6E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A31C9"/>
    <w:pPr>
      <w:keepNext/>
      <w:keepLines/>
      <w:outlineLvl w:val="8"/>
    </w:pPr>
    <w:rPr>
      <w:rFonts w:eastAsiaTheme="majorEastAsia" w:cstheme="majorBidi"/>
      <w:color w:val="4A5B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3D3"/>
    <w:rPr>
      <w:rFonts w:asciiTheme="majorHAnsi" w:hAnsiTheme="majorHAnsi"/>
      <w:color w:val="004F5B"/>
      <w:sz w:val="36"/>
      <w:szCs w:val="44"/>
    </w:rPr>
  </w:style>
  <w:style w:type="character" w:customStyle="1" w:styleId="Heading2Char">
    <w:name w:val="Heading 2 Char"/>
    <w:basedOn w:val="DefaultParagraphFont"/>
    <w:link w:val="Heading2"/>
    <w:rsid w:val="004933D3"/>
    <w:rPr>
      <w:rFonts w:cstheme="minorHAnsi"/>
      <w:color w:val="0095A9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4933D3"/>
    <w:rPr>
      <w:rFonts w:ascii="Tahoma" w:hAnsi="Tahoma" w:cs="Tahoma"/>
      <w:b/>
      <w:bCs/>
      <w:color w:val="0095A9" w:themeColor="background2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51721"/>
    <w:rPr>
      <w:rFonts w:eastAsiaTheme="majorEastAsia" w:cstheme="majorBidi"/>
      <w:i/>
      <w:iCs/>
      <w:color w:val="0096A8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51721"/>
    <w:rPr>
      <w:rFonts w:eastAsiaTheme="majorEastAsia" w:cstheme="majorBidi"/>
      <w:color w:val="0096A8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51721"/>
    <w:rPr>
      <w:rFonts w:eastAsiaTheme="majorEastAsia" w:cstheme="majorBidi"/>
      <w:i/>
      <w:iCs/>
      <w:color w:val="69819B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51721"/>
    <w:rPr>
      <w:rFonts w:eastAsiaTheme="majorEastAsia" w:cstheme="majorBidi"/>
      <w:color w:val="69819B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51721"/>
    <w:rPr>
      <w:rFonts w:eastAsiaTheme="majorEastAsia" w:cstheme="majorBidi"/>
      <w:i/>
      <w:iCs/>
      <w:color w:val="4A5B6E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51721"/>
    <w:rPr>
      <w:rFonts w:eastAsiaTheme="majorEastAsia" w:cstheme="majorBidi"/>
      <w:color w:val="4A5B6E" w:themeColor="text1" w:themeTint="D8"/>
    </w:rPr>
  </w:style>
  <w:style w:type="paragraph" w:styleId="Title">
    <w:name w:val="Title"/>
    <w:basedOn w:val="Normal"/>
    <w:next w:val="BodyText"/>
    <w:link w:val="TitleChar"/>
    <w:uiPriority w:val="29"/>
    <w:rsid w:val="00B510CD"/>
    <w:pPr>
      <w:spacing w:after="720"/>
      <w:contextualSpacing/>
    </w:pPr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29"/>
    <w:rsid w:val="00B510CD"/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paragraph" w:styleId="Subtitle">
    <w:name w:val="Subtitle"/>
    <w:basedOn w:val="Normal"/>
    <w:next w:val="BodyText"/>
    <w:link w:val="SubtitleChar"/>
    <w:uiPriority w:val="30"/>
    <w:rsid w:val="00E16F4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30"/>
    <w:rsid w:val="00E16F40"/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paragraph" w:styleId="ListParagraph">
    <w:name w:val="List Paragraph"/>
    <w:basedOn w:val="Normal"/>
    <w:uiPriority w:val="34"/>
    <w:qFormat/>
    <w:rsid w:val="00FA31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1"/>
    <w:qFormat/>
    <w:rsid w:val="003E2A85"/>
    <w:pPr>
      <w:pBdr>
        <w:left w:val="single" w:sz="24" w:space="8" w:color="0095A9" w:themeColor="background2"/>
      </w:pBdr>
      <w:ind w:left="360"/>
    </w:pPr>
    <w:rPr>
      <w:rFonts w:ascii="Tahoma" w:hAnsi="Tahoma" w:cs="Tahoma"/>
      <w:i/>
      <w:iCs/>
      <w:color w:val="1A1A1A" w:themeColor="background1" w:themeShade="1A"/>
      <w:shd w:val="clear" w:color="auto" w:fill="FFFFFF"/>
    </w:rPr>
  </w:style>
  <w:style w:type="character" w:customStyle="1" w:styleId="QuoteChar">
    <w:name w:val="Quote Char"/>
    <w:basedOn w:val="DefaultParagraphFont"/>
    <w:link w:val="Quote"/>
    <w:uiPriority w:val="21"/>
    <w:rsid w:val="003E2A85"/>
    <w:rPr>
      <w:rFonts w:ascii="Tahoma" w:hAnsi="Tahoma" w:cs="Tahoma"/>
      <w:i/>
      <w:iCs/>
      <w:color w:val="1A1A1A" w:themeColor="background1" w:themeShade="1A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1C9"/>
    <w:pPr>
      <w:pBdr>
        <w:top w:val="single" w:sz="4" w:space="10" w:color="0096A8" w:themeColor="accent1" w:themeShade="BF"/>
        <w:bottom w:val="single" w:sz="4" w:space="10" w:color="0096A8" w:themeColor="accent1" w:themeShade="BF"/>
      </w:pBdr>
      <w:spacing w:before="360" w:after="360"/>
      <w:ind w:left="864" w:right="864"/>
      <w:jc w:val="center"/>
    </w:pPr>
    <w:rPr>
      <w:i/>
      <w:iCs/>
      <w:color w:val="0096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C9"/>
    <w:rPr>
      <w:i/>
      <w:iCs/>
      <w:color w:val="0096A8" w:themeColor="accent1" w:themeShade="BF"/>
    </w:rPr>
  </w:style>
  <w:style w:type="character" w:styleId="IntenseEmphasis">
    <w:name w:val="Intense Emphasis"/>
    <w:basedOn w:val="DefaultParagraphFont"/>
    <w:uiPriority w:val="21"/>
    <w:semiHidden/>
    <w:qFormat/>
    <w:rsid w:val="00FA31C9"/>
    <w:rPr>
      <w:i/>
      <w:iCs/>
      <w:color w:val="0096A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FA31C9"/>
    <w:rPr>
      <w:b/>
      <w:bCs/>
      <w:smallCaps/>
      <w:color w:val="0096A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79"/>
    <w:pPr>
      <w:tabs>
        <w:tab w:val="center" w:pos="4680"/>
        <w:tab w:val="right" w:pos="9360"/>
      </w:tabs>
    </w:pPr>
    <w:rPr>
      <w:color w:val="333F4C" w:themeColor="tex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57179"/>
    <w:rPr>
      <w:color w:val="333F4C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DD680E"/>
    <w:pPr>
      <w:spacing w:before="360"/>
      <w:contextualSpacing/>
    </w:pPr>
    <w:rPr>
      <w:color w:val="333F4C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680E"/>
    <w:rPr>
      <w:color w:val="333F4C" w:themeColor="text1"/>
      <w:sz w:val="20"/>
    </w:rPr>
  </w:style>
  <w:style w:type="paragraph" w:styleId="TOCHeading">
    <w:name w:val="TOC Heading"/>
    <w:basedOn w:val="Heading1"/>
    <w:next w:val="Normal"/>
    <w:uiPriority w:val="39"/>
    <w:qFormat/>
    <w:rsid w:val="00A30369"/>
    <w:pPr>
      <w:spacing w:before="360" w:after="240"/>
      <w:outlineLvl w:val="9"/>
    </w:pPr>
    <w:rPr>
      <w:bCs/>
      <w:color w:val="004F5B" w:themeColor="text2"/>
      <w:kern w:val="0"/>
      <w:szCs w:val="28"/>
      <w:shd w:val="clear" w:color="auto" w:fill="FFFFFF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663C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30369"/>
    <w:pPr>
      <w:tabs>
        <w:tab w:val="right" w:pos="9350"/>
      </w:tabs>
      <w:spacing w:before="120"/>
      <w:ind w:left="245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30369"/>
    <w:pPr>
      <w:tabs>
        <w:tab w:val="right" w:leader="dot" w:pos="9350"/>
      </w:tabs>
      <w:ind w:left="475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3C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3C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3C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3C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3C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3CA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1C49"/>
    <w:rPr>
      <w:color w:val="0095A9" w:themeColor="hyperlink"/>
      <w:u w:val="single"/>
    </w:rPr>
  </w:style>
  <w:style w:type="table" w:styleId="TableGrid">
    <w:name w:val="Table Grid"/>
    <w:basedOn w:val="TableNormal"/>
    <w:uiPriority w:val="39"/>
    <w:rsid w:val="0069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semiHidden/>
    <w:qFormat/>
    <w:rsid w:val="00BB587D"/>
    <w:rPr>
      <w:i/>
      <w:iCs/>
      <w:color w:val="596E85" w:themeColor="text1" w:themeTint="BF"/>
    </w:rPr>
  </w:style>
  <w:style w:type="character" w:styleId="Emphasis">
    <w:name w:val="Emphasis"/>
    <w:basedOn w:val="DefaultParagraphFont"/>
    <w:uiPriority w:val="20"/>
    <w:semiHidden/>
    <w:qFormat/>
    <w:rsid w:val="00BB587D"/>
    <w:rPr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BB587D"/>
    <w:rPr>
      <w:smallCaps/>
      <w:color w:val="6A819B" w:themeColor="text1" w:themeTint="A5"/>
    </w:rPr>
  </w:style>
  <w:style w:type="character" w:styleId="BookTitle">
    <w:name w:val="Book Title"/>
    <w:basedOn w:val="DefaultParagraphFont"/>
    <w:uiPriority w:val="33"/>
    <w:semiHidden/>
    <w:qFormat/>
    <w:rsid w:val="00BB587D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1"/>
    <w:qFormat/>
    <w:rsid w:val="004658DF"/>
    <w:pPr>
      <w:spacing w:before="160" w:after="16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658DF"/>
    <w:rPr>
      <w:szCs w:val="22"/>
    </w:rPr>
  </w:style>
  <w:style w:type="table" w:customStyle="1" w:styleId="DofBCTable">
    <w:name w:val="DofBC Table"/>
    <w:basedOn w:val="TableNormal"/>
    <w:uiPriority w:val="99"/>
    <w:rsid w:val="004658DF"/>
    <w:pPr>
      <w:spacing w:line="276" w:lineRule="auto"/>
    </w:pPr>
    <w:rPr>
      <w:sz w:val="22"/>
      <w:szCs w:val="22"/>
    </w:rPr>
    <w:tblPr>
      <w:tblStyleRowBandSize w:val="1"/>
      <w:tblBorders>
        <w:top w:val="single" w:sz="4" w:space="0" w:color="D5D5D5" w:themeColor="accent3" w:themeShade="E6"/>
        <w:left w:val="single" w:sz="4" w:space="0" w:color="D5D5D5" w:themeColor="accent3" w:themeShade="E6"/>
        <w:bottom w:val="single" w:sz="4" w:space="0" w:color="D5D5D5" w:themeColor="accent3" w:themeShade="E6"/>
        <w:right w:val="single" w:sz="4" w:space="0" w:color="D5D5D5" w:themeColor="accent3" w:themeShade="E6"/>
        <w:insideH w:val="single" w:sz="4" w:space="0" w:color="D5D5D5" w:themeColor="accent3" w:themeShade="E6"/>
        <w:insideV w:val="single" w:sz="4" w:space="0" w:color="D5D5D5" w:themeColor="accent3" w:themeShade="E6"/>
      </w:tblBorders>
    </w:tblPr>
    <w:tblStylePr w:type="firstRow">
      <w:pPr>
        <w:keepNext/>
        <w:keepLines/>
        <w:pageBreakBefore w:val="0"/>
        <w:wordWrap/>
      </w:pPr>
      <w:rPr>
        <w:b/>
        <w:color w:val="FFFFFF" w:themeColor="background1"/>
      </w:rPr>
      <w:tblPr/>
      <w:tcPr>
        <w:tcBorders>
          <w:top w:val="single" w:sz="4" w:space="0" w:color="0095A9" w:themeColor="background2"/>
          <w:left w:val="single" w:sz="4" w:space="0" w:color="0095A9" w:themeColor="background2"/>
          <w:bottom w:val="single" w:sz="4" w:space="0" w:color="0095A9" w:themeColor="background2"/>
          <w:right w:val="single" w:sz="4" w:space="0" w:color="0095A9" w:themeColor="background2"/>
        </w:tcBorders>
        <w:shd w:val="clear" w:color="auto" w:fill="0095A9" w:themeFill="background2"/>
      </w:tcPr>
    </w:tblStylePr>
    <w:tblStylePr w:type="band1Horz">
      <w:tblPr/>
      <w:tcPr>
        <w:shd w:val="clear" w:color="auto" w:fill="EDEDED" w:themeFill="accent3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1F69"/>
    <w:rPr>
      <w:color w:val="605E5C"/>
      <w:shd w:val="clear" w:color="auto" w:fill="E1DFDD"/>
    </w:rPr>
  </w:style>
  <w:style w:type="numbering" w:customStyle="1" w:styleId="DofBCBullets">
    <w:name w:val="DofBC Bullets"/>
    <w:uiPriority w:val="99"/>
    <w:rsid w:val="00B257F1"/>
    <w:pPr>
      <w:numPr>
        <w:numId w:val="3"/>
      </w:numPr>
    </w:pPr>
  </w:style>
  <w:style w:type="paragraph" w:styleId="ListBullet">
    <w:name w:val="List Bullet"/>
    <w:basedOn w:val="Normal"/>
    <w:uiPriority w:val="9"/>
    <w:qFormat/>
    <w:rsid w:val="00B257F1"/>
    <w:pPr>
      <w:numPr>
        <w:numId w:val="19"/>
      </w:numPr>
      <w:spacing w:after="240" w:line="276" w:lineRule="auto"/>
      <w:contextualSpacing/>
    </w:pPr>
  </w:style>
  <w:style w:type="paragraph" w:styleId="ListBullet2">
    <w:name w:val="List Bullet 2"/>
    <w:basedOn w:val="Normal"/>
    <w:uiPriority w:val="9"/>
    <w:rsid w:val="00B257F1"/>
    <w:pPr>
      <w:numPr>
        <w:ilvl w:val="1"/>
        <w:numId w:val="19"/>
      </w:numPr>
      <w:spacing w:after="240" w:line="276" w:lineRule="auto"/>
      <w:contextualSpacing/>
    </w:pPr>
  </w:style>
  <w:style w:type="paragraph" w:styleId="ListBullet3">
    <w:name w:val="List Bullet 3"/>
    <w:basedOn w:val="Normal"/>
    <w:uiPriority w:val="9"/>
    <w:rsid w:val="00B257F1"/>
    <w:pPr>
      <w:numPr>
        <w:ilvl w:val="2"/>
        <w:numId w:val="19"/>
      </w:numPr>
      <w:spacing w:after="240" w:line="276" w:lineRule="auto"/>
      <w:contextualSpacing/>
    </w:pPr>
  </w:style>
  <w:style w:type="paragraph" w:styleId="ListNumber">
    <w:name w:val="List Number"/>
    <w:basedOn w:val="Normal"/>
    <w:uiPriority w:val="11"/>
    <w:qFormat/>
    <w:rsid w:val="00B257F1"/>
    <w:pPr>
      <w:numPr>
        <w:numId w:val="17"/>
      </w:numPr>
      <w:spacing w:after="240" w:line="276" w:lineRule="auto"/>
    </w:pPr>
  </w:style>
  <w:style w:type="paragraph" w:styleId="BodyTextIndent">
    <w:name w:val="Body Text Indent"/>
    <w:basedOn w:val="Normal"/>
    <w:link w:val="BodyTextIndentChar"/>
    <w:uiPriority w:val="1"/>
    <w:rsid w:val="004658DF"/>
    <w:pPr>
      <w:spacing w:after="160" w:line="27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4658DF"/>
  </w:style>
  <w:style w:type="numbering" w:customStyle="1" w:styleId="DofBCNumbers">
    <w:name w:val="DofBC Numbers"/>
    <w:uiPriority w:val="99"/>
    <w:rsid w:val="00B257F1"/>
    <w:pPr>
      <w:numPr>
        <w:numId w:val="16"/>
      </w:numPr>
    </w:pPr>
  </w:style>
  <w:style w:type="paragraph" w:styleId="ListNumber2">
    <w:name w:val="List Number 2"/>
    <w:basedOn w:val="Normal"/>
    <w:uiPriority w:val="11"/>
    <w:rsid w:val="00B257F1"/>
    <w:pPr>
      <w:numPr>
        <w:ilvl w:val="1"/>
        <w:numId w:val="17"/>
      </w:numPr>
      <w:spacing w:after="240" w:line="276" w:lineRule="auto"/>
      <w:contextualSpacing/>
    </w:pPr>
  </w:style>
  <w:style w:type="character" w:customStyle="1" w:styleId="StrongTeal">
    <w:name w:val="Strong Teal"/>
    <w:basedOn w:val="DefaultParagraphFont"/>
    <w:uiPriority w:val="24"/>
    <w:qFormat/>
    <w:rsid w:val="0081525F"/>
    <w:rPr>
      <w:b/>
      <w:color w:val="0095A9" w:themeColor="background2"/>
    </w:rPr>
  </w:style>
  <w:style w:type="character" w:styleId="PageNumber">
    <w:name w:val="page number"/>
    <w:basedOn w:val="DefaultParagraphFont"/>
    <w:uiPriority w:val="99"/>
    <w:rsid w:val="0081525F"/>
    <w:rPr>
      <w:color w:val="000000"/>
      <w:sz w:val="20"/>
    </w:rPr>
  </w:style>
  <w:style w:type="character" w:styleId="PlaceholderText">
    <w:name w:val="Placeholder Text"/>
    <w:basedOn w:val="DefaultParagraphFont"/>
    <w:uiPriority w:val="99"/>
    <w:rsid w:val="00E16F40"/>
    <w:rPr>
      <w:rFonts w:asciiTheme="minorHAnsi" w:hAnsiTheme="minorHAnsi"/>
      <w:vanish w:val="0"/>
      <w:color w:val="758BA2" w:themeColor="text1" w:themeTint="99"/>
    </w:rPr>
  </w:style>
  <w:style w:type="paragraph" w:styleId="Date">
    <w:name w:val="Date"/>
    <w:basedOn w:val="Normal"/>
    <w:next w:val="Normal"/>
    <w:link w:val="DateChar"/>
    <w:uiPriority w:val="99"/>
    <w:rsid w:val="00CA6448"/>
    <w:pPr>
      <w:spacing w:after="480"/>
    </w:pPr>
  </w:style>
  <w:style w:type="character" w:customStyle="1" w:styleId="DateChar">
    <w:name w:val="Date Char"/>
    <w:basedOn w:val="DefaultParagraphFont"/>
    <w:link w:val="Date"/>
    <w:uiPriority w:val="99"/>
    <w:rsid w:val="00CA6448"/>
  </w:style>
  <w:style w:type="paragraph" w:customStyle="1" w:styleId="Address">
    <w:name w:val="Address"/>
    <w:basedOn w:val="Normal"/>
    <w:uiPriority w:val="99"/>
    <w:rsid w:val="00CA6448"/>
    <w:pPr>
      <w:spacing w:after="480" w:line="276" w:lineRule="auto"/>
      <w:contextualSpacing/>
    </w:pPr>
  </w:style>
  <w:style w:type="paragraph" w:customStyle="1" w:styleId="Subject">
    <w:name w:val="Subject"/>
    <w:basedOn w:val="Normal"/>
    <w:next w:val="Salutation"/>
    <w:uiPriority w:val="99"/>
    <w:rsid w:val="009B4A29"/>
    <w:pPr>
      <w:spacing w:before="480" w:after="360"/>
      <w:ind w:left="1080" w:hanging="1080"/>
    </w:pPr>
    <w:rPr>
      <w:b/>
      <w:bCs/>
      <w:color w:val="0095A9" w:themeColor="background2"/>
      <w:szCs w:val="28"/>
    </w:rPr>
  </w:style>
  <w:style w:type="paragraph" w:styleId="Salutation">
    <w:name w:val="Salutation"/>
    <w:basedOn w:val="Normal"/>
    <w:next w:val="BodyText"/>
    <w:link w:val="SalutationChar"/>
    <w:uiPriority w:val="99"/>
    <w:rsid w:val="00CA6448"/>
    <w:pPr>
      <w:spacing w:before="360" w:after="360" w:line="276" w:lineRule="auto"/>
    </w:pPr>
  </w:style>
  <w:style w:type="character" w:customStyle="1" w:styleId="SalutationChar">
    <w:name w:val="Salutation Char"/>
    <w:basedOn w:val="DefaultParagraphFont"/>
    <w:link w:val="Salutation"/>
    <w:uiPriority w:val="99"/>
    <w:rsid w:val="00CA6448"/>
  </w:style>
  <w:style w:type="paragraph" w:styleId="Closing">
    <w:name w:val="Closing"/>
    <w:basedOn w:val="Normal"/>
    <w:next w:val="NoSpacing"/>
    <w:link w:val="ClosingChar"/>
    <w:uiPriority w:val="99"/>
    <w:rsid w:val="00CA6448"/>
    <w:pPr>
      <w:spacing w:before="360" w:after="1320"/>
      <w:jc w:val="both"/>
    </w:pPr>
  </w:style>
  <w:style w:type="character" w:customStyle="1" w:styleId="ClosingChar">
    <w:name w:val="Closing Char"/>
    <w:basedOn w:val="DefaultParagraphFont"/>
    <w:link w:val="Closing"/>
    <w:uiPriority w:val="99"/>
    <w:rsid w:val="00CA6448"/>
  </w:style>
  <w:style w:type="paragraph" w:styleId="NoSpacing">
    <w:name w:val="No Spacing"/>
    <w:uiPriority w:val="99"/>
    <w:qFormat/>
    <w:rsid w:val="00CA6448"/>
    <w:pPr>
      <w:spacing w:line="276" w:lineRule="auto"/>
    </w:pPr>
  </w:style>
  <w:style w:type="character" w:styleId="CommentReference">
    <w:name w:val="annotation reference"/>
    <w:basedOn w:val="DefaultParagraphFont"/>
    <w:uiPriority w:val="1"/>
    <w:semiHidden/>
    <w:unhideWhenUsed/>
    <w:rsid w:val="003600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semiHidden/>
    <w:unhideWhenUsed/>
    <w:rsid w:val="003600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"/>
    <w:semiHidden/>
    <w:rsid w:val="003600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003600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semiHidden/>
    <w:rsid w:val="003600F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82493"/>
    <w:rPr>
      <w:color w:val="758B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sofbc.box.com/s/cebwkedb3ehp9fyi7gxec7k5865tpd4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ctorsofbc.ca/sites/default/files/doctors_of_bc_strategic_plan_2024-2029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torsofbc.box.com/s/b3bnnlrnrwfe56ospy1btfgtuypmy4q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octorsofbc.ca/elections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avers/Library/Application%2520Support/Box/Box%2520Edit/Documents/1776188382902/Letterhead%2520Template.dotx" TargetMode="External"/></Relationships>
</file>

<file path=word/theme/theme1.xml><?xml version="1.0" encoding="utf-8"?>
<a:theme xmlns:a="http://schemas.openxmlformats.org/drawingml/2006/main" name="Office Theme">
  <a:themeElements>
    <a:clrScheme name="Doctors of BC">
      <a:dk1>
        <a:srgbClr val="333F4C"/>
      </a:dk1>
      <a:lt1>
        <a:srgbClr val="FFFFFF"/>
      </a:lt1>
      <a:dk2>
        <a:srgbClr val="004F5B"/>
      </a:dk2>
      <a:lt2>
        <a:srgbClr val="0095A9"/>
      </a:lt2>
      <a:accent1>
        <a:srgbClr val="00CAE1"/>
      </a:accent1>
      <a:accent2>
        <a:srgbClr val="6FF7F6"/>
      </a:accent2>
      <a:accent3>
        <a:srgbClr val="EDEDED"/>
      </a:accent3>
      <a:accent4>
        <a:srgbClr val="4B4144"/>
      </a:accent4>
      <a:accent5>
        <a:srgbClr val="FC7C55"/>
      </a:accent5>
      <a:accent6>
        <a:srgbClr val="D6D2C7"/>
      </a:accent6>
      <a:hlink>
        <a:srgbClr val="0095A9"/>
      </a:hlink>
      <a:folHlink>
        <a:srgbClr val="758BA2"/>
      </a:folHlink>
    </a:clrScheme>
    <a:fontScheme name="Doctors of BC">
      <a:majorFont>
        <a:latin typeface="Palatino Linotype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FDF070-E2BD-E547-A15C-778610C9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Letterhead%20Template.dotx</Template>
  <TotalTime>9</TotalTime>
  <Pages>2</Pages>
  <Words>144</Words>
  <Characters>2022</Characters>
  <Application>Microsoft Office Word</Application>
  <DocSecurity>0</DocSecurity>
  <Lines>29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Doctors of BC</Company>
  <LinksUpToDate>false</LinksUpToDate>
  <CharactersWithSpaces>2164</CharactersWithSpaces>
  <SharedDoc>false</SharedDoc>
  <HLinks>
    <vt:vector size="12" baseType="variant">
      <vt:variant>
        <vt:i4>5505064</vt:i4>
      </vt:variant>
      <vt:variant>
        <vt:i4>24</vt:i4>
      </vt:variant>
      <vt:variant>
        <vt:i4>0</vt:i4>
      </vt:variant>
      <vt:variant>
        <vt:i4>5</vt:i4>
      </vt:variant>
      <vt:variant>
        <vt:lpwstr>https://www.doctorsofbc.ca/sites/default/files/doctors_of_bc_strategic_plan_2024-2029.pdf</vt:lpwstr>
      </vt:variant>
      <vt:variant>
        <vt:lpwstr/>
      </vt:variant>
      <vt:variant>
        <vt:i4>7405664</vt:i4>
      </vt:variant>
      <vt:variant>
        <vt:i4>21</vt:i4>
      </vt:variant>
      <vt:variant>
        <vt:i4>0</vt:i4>
      </vt:variant>
      <vt:variant>
        <vt:i4>5</vt:i4>
      </vt:variant>
      <vt:variant>
        <vt:lpwstr>http://www.doctorsofbc.ca/elections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Cavers</dc:creator>
  <cp:keywords/>
  <dc:description/>
  <cp:lastModifiedBy>Katie Karn</cp:lastModifiedBy>
  <cp:revision>8</cp:revision>
  <dcterms:created xsi:type="dcterms:W3CDTF">2026-09-28T17:32:00Z</dcterms:created>
  <dcterms:modified xsi:type="dcterms:W3CDTF">2026-09-28T20:47:00Z</dcterms:modified>
</cp:coreProperties>
</file>